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C15757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C15757" w:rsidRPr="00AA290D" w14:paraId="5E21FC63" w14:textId="77777777" w:rsidTr="00C15757">
        <w:tc>
          <w:tcPr>
            <w:tcW w:w="9178" w:type="dxa"/>
            <w:tcBorders>
              <w:bottom w:val="single" w:sz="4" w:space="0" w:color="auto"/>
            </w:tcBorders>
          </w:tcPr>
          <w:p w14:paraId="1ACF9AC2" w14:textId="145029B1" w:rsidR="00C15757" w:rsidRDefault="00C15757" w:rsidP="00C1575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93A2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התקשרות עם חברת 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כללית הנדסה רפואית בע"מ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לביצוע בדיקות וכיול ל- 84 מכשירים </w:t>
            </w:r>
          </w:p>
          <w:p w14:paraId="05B72563" w14:textId="28CFA07C" w:rsidR="00C15757" w:rsidRPr="00AA290D" w:rsidRDefault="00C15757" w:rsidP="00C1575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רפואיים שקיימים בביה"ח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אק"ג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 w:rsidRPr="001624E6">
              <w:rPr>
                <w:rFonts w:ascii="Arial" w:hAnsi="Arial" w:cs="Arial" w:hint="cs"/>
                <w:b/>
                <w:sz w:val="22"/>
                <w:szCs w:val="22"/>
                <w:rtl/>
              </w:rPr>
              <w:t>דפיברילטור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וסקשנים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, מד לחץ דם,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מכשירי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1624E6">
              <w:rPr>
                <w:rFonts w:ascii="Arial" w:hAnsi="Arial" w:cs="Arial"/>
                <w:bCs/>
                <w:sz w:val="22"/>
                <w:szCs w:val="22"/>
              </w:rPr>
              <w:t>ECT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, מוניטורים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).</w:t>
            </w:r>
          </w:p>
        </w:tc>
      </w:tr>
      <w:tr w:rsidR="00C15757" w:rsidRPr="00AA290D" w14:paraId="1F8C390C" w14:textId="77777777" w:rsidTr="00C15757">
        <w:tc>
          <w:tcPr>
            <w:tcW w:w="9178" w:type="dxa"/>
            <w:tcBorders>
              <w:bottom w:val="single" w:sz="4" w:space="0" w:color="auto"/>
            </w:tcBorders>
          </w:tcPr>
          <w:p w14:paraId="6175373B" w14:textId="35A75C3E" w:rsidR="00C15757" w:rsidRDefault="00C15757" w:rsidP="00B861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מהות ההתקשרות הינה חוזה שירות ואחריות שכולל  בדיק</w:t>
            </w:r>
            <w:r w:rsidR="00B86125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וכיול שנתיות (קלנדרי) לכל מכשיר שנתי.</w:t>
            </w:r>
          </w:p>
          <w:p w14:paraId="29E3B464" w14:textId="68D4C346" w:rsidR="00C15757" w:rsidRPr="00293A2A" w:rsidRDefault="00C15757" w:rsidP="00C1575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השירות לא כולל את תיקון תקלות או נזקים למכשירים וגם לא כולל את עלות קריאת השירות (נסיעה) בסך 270 ₪ (לא כולל מע"מ)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במקרים מסוג זה יצאו הזמנות ספציפיות.</w:t>
            </w: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45628D1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670F43D" w14:textId="77777777" w:rsidTr="007212C2">
        <w:tc>
          <w:tcPr>
            <w:tcW w:w="3085" w:type="dxa"/>
          </w:tcPr>
          <w:p w14:paraId="3AEC9730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170D14C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01A27AE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C1575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4CAA7A45" w:rsidR="00D31606" w:rsidRPr="00AA290D" w:rsidRDefault="00C15757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כללית הנדסה רפואית בע"מ</w:t>
            </w:r>
          </w:p>
        </w:tc>
      </w:tr>
      <w:tr w:rsidR="00D31606" w:rsidRPr="00AA290D" w14:paraId="01AEC037" w14:textId="77777777" w:rsidTr="00C1575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48C8CCC4" w:rsidR="00D31606" w:rsidRPr="00AA290D" w:rsidRDefault="00C15757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511941213</w:t>
            </w:r>
          </w:p>
        </w:tc>
      </w:tr>
      <w:tr w:rsidR="00D31606" w:rsidRPr="00AA290D" w14:paraId="733E6B7E" w14:textId="77777777" w:rsidTr="00C1575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C1575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77FAC" w14:textId="2B53900D" w:rsidR="00D31606" w:rsidRPr="00C15757" w:rsidRDefault="00C15757" w:rsidP="00C15757">
            <w:pPr>
              <w:rPr>
                <w:rFonts w:ascii="Arial" w:hAnsi="Arial" w:cs="Arial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24,556  </w:t>
            </w:r>
            <w:r w:rsidR="00B86125">
              <w:rPr>
                <w:rFonts w:ascii="Arial" w:hAnsi="Arial" w:cs="Arial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>
              <w:rPr>
                <w:rFonts w:ascii="Arial" w:hAnsi="Arial" w:cs="Arial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כולל מע"מ</w:t>
            </w:r>
            <w:r w:rsidR="00B86125">
              <w:rPr>
                <w:rFonts w:ascii="Arial" w:hAnsi="Arial" w:cs="Arial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)שנתי</w:t>
            </w:r>
          </w:p>
          <w:p w14:paraId="168D0FD0" w14:textId="654C3B30" w:rsidR="00C15757" w:rsidRPr="00C15757" w:rsidRDefault="00C15757" w:rsidP="007212C2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31606" w:rsidRPr="00AA290D" w14:paraId="350A690F" w14:textId="77777777" w:rsidTr="00C1575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5F56F57F" w:rsidR="00D31606" w:rsidRPr="00AA290D" w:rsidRDefault="00353498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53498">
              <w:rPr>
                <w:rFonts w:ascii="Arial" w:hAnsi="Arial" w:cs="Arial" w:hint="cs"/>
                <w:b/>
                <w:sz w:val="22"/>
                <w:szCs w:val="22"/>
                <w:rtl/>
              </w:rPr>
              <w:t>2025-2026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B86125">
        <w:tc>
          <w:tcPr>
            <w:tcW w:w="9286" w:type="dxa"/>
          </w:tcPr>
          <w:p w14:paraId="794FD6E9" w14:textId="0E330A97" w:rsidR="00B86125" w:rsidRPr="00B86125" w:rsidRDefault="00B86125" w:rsidP="00B86125">
            <w:pPr>
              <w:pStyle w:val="af"/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  <w:r w:rsidRPr="00B86125">
              <w:rPr>
                <w:rFonts w:ascii="Arial" w:hAnsi="Arial" w:cs="Arial" w:hint="cs"/>
                <w:b/>
                <w:bCs/>
                <w:rtl/>
              </w:rPr>
              <w:t>בצעתי חיפוש ובדיקה של חברות שנותנות השירות המבוקש דרך אתר האינטרנט.</w:t>
            </w:r>
          </w:p>
          <w:p w14:paraId="661DEECA" w14:textId="72D8006E" w:rsidR="00353498" w:rsidRPr="00B86125" w:rsidRDefault="00B86125" w:rsidP="00B86125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B86125">
              <w:rPr>
                <w:rFonts w:ascii="Arial" w:hAnsi="Arial" w:cs="Arial" w:hint="cs"/>
                <w:b/>
                <w:bCs/>
                <w:szCs w:val="22"/>
                <w:rtl/>
              </w:rPr>
              <w:t xml:space="preserve">            מהבירורים שביצעתי לא מצאתי חברה נוספת המספקת את השירות המבוקש</w:t>
            </w:r>
            <w:r w:rsidRPr="00B86125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.</w:t>
            </w:r>
          </w:p>
          <w:p w14:paraId="0A3E920E" w14:textId="3A829FEE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0379FC50" w14:textId="77777777" w:rsidTr="00B86125">
        <w:tc>
          <w:tcPr>
            <w:tcW w:w="9286" w:type="dxa"/>
          </w:tcPr>
          <w:p w14:paraId="5F018E88" w14:textId="2F86B429" w:rsidR="0076395F" w:rsidRDefault="00B86125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1.קלינטיקה: החברה נותנת שירות רק למכשירים שנרכשו דרכם.</w:t>
            </w:r>
          </w:p>
          <w:p w14:paraId="5DBA4669" w14:textId="6CF30CA1" w:rsidR="00B86125" w:rsidRDefault="00B86125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2. אינפרמד: החברה נותנת רק שירות למכשירי שילר.</w:t>
            </w:r>
          </w:p>
          <w:p w14:paraId="0365227D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2E55852" w14:textId="4ADCFE79" w:rsidR="00D31606" w:rsidRPr="00AA290D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6A4034FC" w14:textId="77777777" w:rsidTr="00B86125">
        <w:tc>
          <w:tcPr>
            <w:tcW w:w="9286" w:type="dxa"/>
          </w:tcPr>
          <w:p w14:paraId="21C25742" w14:textId="59272ACF" w:rsidR="00D31606" w:rsidRDefault="00B86125" w:rsidP="0035349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3. חברת כללית הנדסה רפואית בע"מ נמצאה כחברה היחידה שנותנת שירות תיקונים לכלל המכשירים הנמצאים בבית החולים.</w:t>
            </w:r>
          </w:p>
          <w:p w14:paraId="1B721DEB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79D13737" w14:textId="1ADA53E3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1042B99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B421A9B" w14:textId="2916F1F5" w:rsidR="00D31606" w:rsidRPr="00AA290D" w:rsidRDefault="0052244F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מני סבח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2039E1F" w14:textId="1C0BFD8B" w:rsidR="00D31606" w:rsidRPr="00AA290D" w:rsidRDefault="0052244F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רכז בכיר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FD6082B" w14:textId="79B76E01" w:rsidR="00D31606" w:rsidRPr="00AA290D" w:rsidRDefault="0052244F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אפסנאות ורכש</w:t>
            </w:r>
            <w:bookmarkStart w:id="2" w:name="_GoBack"/>
            <w:bookmarkEnd w:id="2"/>
          </w:p>
        </w:tc>
      </w:tr>
    </w:tbl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3"/>
      <w:footerReference w:type="default" r:id="rId14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25907" w14:textId="77777777" w:rsidR="001F1755" w:rsidRDefault="001F1755">
      <w:r>
        <w:separator/>
      </w:r>
    </w:p>
  </w:endnote>
  <w:endnote w:type="continuationSeparator" w:id="0">
    <w:p w14:paraId="65FE638C" w14:textId="77777777" w:rsidR="001F1755" w:rsidRDefault="001F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Times New Roman"/>
    <w:charset w:val="B1"/>
    <w:family w:val="auto"/>
    <w:pitch w:val="variable"/>
    <w:sig w:usb0="00000000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CBD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679778AB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CC4A67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2</w:t>
          </w:r>
          <w:r w:rsidR="0017647C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3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01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.202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427291155" name="תמונה 142729115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C40268" w:rsidRPr="00E61709" w:rsidRDefault="001F1755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340693925" name="תמונה 34069392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C40268" w:rsidRPr="00E61709" w:rsidRDefault="001F1755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713091875" name="תמונה 71309187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C40268" w:rsidRPr="00E61709" w:rsidRDefault="001F1755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6EB3B377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C15757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C15757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E0071" w14:textId="77777777" w:rsidR="001F1755" w:rsidRDefault="001F1755">
      <w:r>
        <w:separator/>
      </w:r>
    </w:p>
  </w:footnote>
  <w:footnote w:type="continuationSeparator" w:id="0">
    <w:p w14:paraId="3246D84A" w14:textId="77777777" w:rsidR="001F1755" w:rsidRDefault="001F1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134927131" name="תמונה 13492713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981414639" name="תמונה 981414639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23725AD0" w:rsidR="00C40268" w:rsidRPr="00E61709" w:rsidRDefault="00CC4A67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8</w:t>
                </w:r>
              </w:p>
            </w:tc>
          </w:tr>
        </w:tbl>
        <w:p w14:paraId="465AC378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3"/>
  </w:num>
  <w:num w:numId="8">
    <w:abstractNumId w:val="40"/>
  </w:num>
  <w:num w:numId="9">
    <w:abstractNumId w:val="14"/>
  </w:num>
  <w:num w:numId="10">
    <w:abstractNumId w:val="29"/>
  </w:num>
  <w:num w:numId="11">
    <w:abstractNumId w:val="31"/>
  </w:num>
  <w:num w:numId="12">
    <w:abstractNumId w:val="25"/>
  </w:num>
  <w:num w:numId="13">
    <w:abstractNumId w:val="10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8"/>
  </w:num>
  <w:num w:numId="30">
    <w:abstractNumId w:val="4"/>
  </w:num>
  <w:num w:numId="31">
    <w:abstractNumId w:val="9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2"/>
  </w:num>
  <w:num w:numId="50">
    <w:abstractNumId w:val="2"/>
  </w:num>
  <w:num w:numId="51">
    <w:abstractNumId w:val="2"/>
  </w:num>
  <w:num w:numId="52">
    <w:abstractNumId w:val="28"/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1755"/>
    <w:rsid w:val="001F7F04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659ED"/>
    <w:rsid w:val="00273E42"/>
    <w:rsid w:val="002773EF"/>
    <w:rsid w:val="0028187F"/>
    <w:rsid w:val="0028456F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17F10"/>
    <w:rsid w:val="003213D9"/>
    <w:rsid w:val="003270E5"/>
    <w:rsid w:val="003362BF"/>
    <w:rsid w:val="0034063C"/>
    <w:rsid w:val="00341D21"/>
    <w:rsid w:val="0034680E"/>
    <w:rsid w:val="00351289"/>
    <w:rsid w:val="00353498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244F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400DA"/>
    <w:rsid w:val="00741F68"/>
    <w:rsid w:val="00751D6C"/>
    <w:rsid w:val="00752795"/>
    <w:rsid w:val="007544A2"/>
    <w:rsid w:val="00754F73"/>
    <w:rsid w:val="0076395F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64235"/>
    <w:rsid w:val="0097490B"/>
    <w:rsid w:val="00974B32"/>
    <w:rsid w:val="009872BF"/>
    <w:rsid w:val="00993154"/>
    <w:rsid w:val="009A2A5E"/>
    <w:rsid w:val="009A5E14"/>
    <w:rsid w:val="009A6374"/>
    <w:rsid w:val="009B0944"/>
    <w:rsid w:val="009B26CF"/>
    <w:rsid w:val="009B7EF1"/>
    <w:rsid w:val="009C55BB"/>
    <w:rsid w:val="009D4626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354F2"/>
    <w:rsid w:val="00A630B1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0000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86125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5757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22D1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3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4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4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2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5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paragraph" w:customStyle="1" w:styleId="1-">
    <w:name w:val="1 - כותרת"/>
    <w:basedOn w:val="20"/>
    <w:qFormat/>
    <w:rsid w:val="00B00000"/>
    <w:pPr>
      <w:keepNext/>
      <w:keepLines/>
      <w:numPr>
        <w:ilvl w:val="0"/>
        <w:numId w:val="53"/>
      </w:numPr>
      <w:tabs>
        <w:tab w:val="num" w:pos="360"/>
        <w:tab w:val="left" w:pos="1050"/>
      </w:tabs>
      <w:spacing w:after="120" w:line="240" w:lineRule="auto"/>
      <w:ind w:left="0" w:firstLine="0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3"/>
    <w:qFormat/>
    <w:rsid w:val="00B00000"/>
    <w:pPr>
      <w:numPr>
        <w:ilvl w:val="1"/>
        <w:numId w:val="5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3"/>
    <w:qFormat/>
    <w:rsid w:val="00B00000"/>
    <w:pPr>
      <w:numPr>
        <w:ilvl w:val="2"/>
        <w:numId w:val="5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3"/>
    <w:qFormat/>
    <w:rsid w:val="00B00000"/>
    <w:pPr>
      <w:numPr>
        <w:ilvl w:val="3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3"/>
    <w:qFormat/>
    <w:rsid w:val="00B00000"/>
    <w:pPr>
      <w:numPr>
        <w:ilvl w:val="4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2"/>
    <w:qFormat/>
    <w:rsid w:val="00B00000"/>
    <w:rPr>
      <w:b w:val="0"/>
      <w:bCs w:val="0"/>
    </w:rPr>
  </w:style>
  <w:style w:type="character" w:customStyle="1" w:styleId="1112">
    <w:name w:val="1.1.1 רגיל תו"/>
    <w:basedOn w:val="a4"/>
    <w:link w:val="1110"/>
    <w:locked/>
    <w:rsid w:val="00B00000"/>
    <w:rPr>
      <w:rFonts w:ascii="David" w:eastAsiaTheme="minorHAnsi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976A8CED-B768-48A7-A341-C00858D9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0</TotalTime>
  <Pages>1</Pages>
  <Words>364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מני סבח</cp:lastModifiedBy>
  <cp:revision>2</cp:revision>
  <dcterms:created xsi:type="dcterms:W3CDTF">2025-01-14T09:32:00Z</dcterms:created>
  <dcterms:modified xsi:type="dcterms:W3CDTF">2025-01-14T09:32:00Z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